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5D56" w14:textId="77777777" w:rsidR="00867C64" w:rsidRDefault="00000000">
      <w:pPr>
        <w:ind w:right="-1054" w:hanging="1260"/>
        <w:jc w:val="center"/>
      </w:pPr>
      <w:r>
        <w:rPr>
          <w:rFonts w:ascii="標楷體" w:eastAsia="標楷體" w:hAnsi="標楷體"/>
          <w:b/>
          <w:sz w:val="36"/>
          <w:szCs w:val="36"/>
        </w:rPr>
        <w:t>國立臺灣圖書館各類人員甄選報名表</w:t>
      </w:r>
    </w:p>
    <w:p w14:paraId="56186290" w14:textId="77777777" w:rsidR="00867C64" w:rsidRDefault="00000000">
      <w:pPr>
        <w:ind w:left="120" w:right="-1054" w:firstLine="6360"/>
      </w:pPr>
      <w:r>
        <w:rPr>
          <w:rFonts w:ascii="標楷體" w:eastAsia="標楷體" w:hAnsi="標楷體"/>
        </w:rPr>
        <w:t xml:space="preserve"> 應甄職稱</w:t>
      </w:r>
      <w:r>
        <w:rPr>
          <w:rFonts w:ascii="標楷體" w:eastAsia="標楷體" w:hAnsi="標楷體"/>
          <w:sz w:val="28"/>
          <w:szCs w:val="28"/>
        </w:rPr>
        <w:t xml:space="preserve">：       </w:t>
      </w:r>
      <w:r>
        <w:rPr>
          <w:rFonts w:ascii="標楷體" w:eastAsia="標楷體" w:hAnsi="標楷體"/>
        </w:rPr>
        <w:t>報名序號：</w:t>
      </w:r>
    </w:p>
    <w:tbl>
      <w:tblPr>
        <w:tblW w:w="110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1051"/>
        <w:gridCol w:w="584"/>
        <w:gridCol w:w="218"/>
        <w:gridCol w:w="197"/>
        <w:gridCol w:w="619"/>
        <w:gridCol w:w="52"/>
        <w:gridCol w:w="927"/>
        <w:gridCol w:w="767"/>
        <w:gridCol w:w="322"/>
        <w:gridCol w:w="45"/>
        <w:gridCol w:w="221"/>
        <w:gridCol w:w="709"/>
        <w:gridCol w:w="17"/>
        <w:gridCol w:w="1179"/>
        <w:gridCol w:w="398"/>
        <w:gridCol w:w="947"/>
        <w:gridCol w:w="471"/>
        <w:gridCol w:w="206"/>
        <w:gridCol w:w="616"/>
        <w:gridCol w:w="617"/>
      </w:tblGrid>
      <w:tr w:rsidR="00867C64" w14:paraId="55FD6313" w14:textId="77777777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229B" w14:textId="77777777" w:rsidR="00867C64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4430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C1E7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性別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7F67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D6D03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年齡</w:t>
            </w:r>
          </w:p>
        </w:tc>
        <w:tc>
          <w:tcPr>
            <w:tcW w:w="38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B05A" w14:textId="77777777" w:rsidR="00867C64" w:rsidRDefault="00000000">
            <w:pPr>
              <w:ind w:firstLine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歲(民國    年    月    日生)</w:t>
            </w:r>
          </w:p>
        </w:tc>
        <w:tc>
          <w:tcPr>
            <w:tcW w:w="19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699A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請</w:t>
            </w:r>
          </w:p>
          <w:p w14:paraId="4705194E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貼</w:t>
            </w:r>
          </w:p>
          <w:p w14:paraId="29A88F71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一</w:t>
            </w:r>
          </w:p>
          <w:p w14:paraId="4293AE2E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吋</w:t>
            </w:r>
          </w:p>
          <w:p w14:paraId="368DE32B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半</w:t>
            </w:r>
          </w:p>
          <w:p w14:paraId="7C50B4E5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身</w:t>
            </w:r>
          </w:p>
          <w:p w14:paraId="3F38B1F3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照</w:t>
            </w:r>
          </w:p>
          <w:p w14:paraId="7D0F7B62" w14:textId="77777777" w:rsidR="00867C64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片</w:t>
            </w:r>
          </w:p>
        </w:tc>
      </w:tr>
      <w:tr w:rsidR="00867C64" w14:paraId="361384AD" w14:textId="77777777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AF22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20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A662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E154" w14:textId="77777777" w:rsidR="00867C64" w:rsidRDefault="00000000">
            <w:pPr>
              <w:snapToGrid w:val="0"/>
              <w:spacing w:line="10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聯絡電話</w:t>
            </w:r>
          </w:p>
        </w:tc>
        <w:tc>
          <w:tcPr>
            <w:tcW w:w="2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4AA7" w14:textId="77777777" w:rsidR="00867C64" w:rsidRDefault="00000000">
            <w:pPr>
              <w:jc w:val="both"/>
              <w:rPr>
                <w:rFonts w:ascii="Franklin Gothic Demi Cond" w:eastAsia="標楷體" w:hAnsi="Franklin Gothic Demi Cond"/>
                <w:sz w:val="22"/>
                <w:szCs w:val="22"/>
              </w:rPr>
            </w:pPr>
            <w:r>
              <w:rPr>
                <w:rFonts w:ascii="Franklin Gothic Demi Cond" w:eastAsia="標楷體" w:hAnsi="Franklin Gothic Demi Cond"/>
                <w:sz w:val="22"/>
                <w:szCs w:val="22"/>
              </w:rPr>
              <w:t>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BB50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手機</w:t>
            </w: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350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8971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2BB0F7AF" w14:textId="77777777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A569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6857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981D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A6775" w14:textId="77777777" w:rsidR="00867C64" w:rsidRDefault="00000000">
            <w:pPr>
              <w:jc w:val="both"/>
              <w:rPr>
                <w:rFonts w:ascii="Franklin Gothic Demi Cond" w:eastAsia="標楷體" w:hAnsi="Franklin Gothic Demi Cond"/>
                <w:sz w:val="22"/>
                <w:szCs w:val="22"/>
              </w:rPr>
            </w:pPr>
            <w:r>
              <w:rPr>
                <w:rFonts w:ascii="Franklin Gothic Demi Cond" w:eastAsia="標楷體" w:hAnsi="Franklin Gothic Demi Cond"/>
                <w:sz w:val="22"/>
                <w:szCs w:val="22"/>
              </w:rPr>
              <w:t>(O)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9B97" w14:textId="77777777" w:rsidR="00867C64" w:rsidRDefault="00000000">
            <w:r>
              <w:rPr>
                <w:rFonts w:ascii="Franklin Gothic Demi Cond" w:eastAsia="標楷體" w:hAnsi="Franklin Gothic Demi Cond"/>
                <w:sz w:val="22"/>
                <w:szCs w:val="22"/>
              </w:rPr>
              <w:t>email</w:t>
            </w: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0D084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1791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6121A8AF" w14:textId="77777777">
        <w:tblPrEx>
          <w:tblCellMar>
            <w:top w:w="0" w:type="dxa"/>
            <w:bottom w:w="0" w:type="dxa"/>
          </w:tblCellMar>
        </w:tblPrEx>
        <w:trPr>
          <w:trHeight w:val="437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BE87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戶籍所在地</w:t>
            </w:r>
          </w:p>
        </w:tc>
        <w:tc>
          <w:tcPr>
            <w:tcW w:w="82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259A" w14:textId="77777777" w:rsidR="00867C64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□□□</w:t>
            </w:r>
          </w:p>
        </w:tc>
        <w:tc>
          <w:tcPr>
            <w:tcW w:w="19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2F47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31B443B7" w14:textId="77777777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12CCB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通訊處</w:t>
            </w:r>
          </w:p>
        </w:tc>
        <w:tc>
          <w:tcPr>
            <w:tcW w:w="82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652D" w14:textId="77777777" w:rsidR="00867C64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□□□</w:t>
            </w:r>
          </w:p>
        </w:tc>
        <w:tc>
          <w:tcPr>
            <w:tcW w:w="19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4BBC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66CB320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83D7" w14:textId="77777777" w:rsidR="00867C64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考試</w:t>
            </w:r>
          </w:p>
          <w:p w14:paraId="084CD06F" w14:textId="77777777" w:rsidR="00867C64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及格</w:t>
            </w:r>
          </w:p>
          <w:p w14:paraId="05E4F996" w14:textId="77777777" w:rsidR="00867C64" w:rsidRDefault="00000000">
            <w:r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9901" w14:textId="77777777" w:rsidR="00867C64" w:rsidRDefault="00000000">
            <w:pPr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2"/>
                <w:sz w:val="22"/>
                <w:szCs w:val="22"/>
              </w:rPr>
              <w:t>考試類別</w:t>
            </w:r>
          </w:p>
        </w:tc>
        <w:tc>
          <w:tcPr>
            <w:tcW w:w="2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86F8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高考或乙等特考</w:t>
            </w: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9623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普考或丙等特考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7F7A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專門職業考試</w:t>
            </w: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3F17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其他</w:t>
            </w:r>
          </w:p>
        </w:tc>
      </w:tr>
      <w:tr w:rsidR="00867C64" w14:paraId="3B7F2596" w14:textId="77777777">
        <w:tblPrEx>
          <w:tblCellMar>
            <w:top w:w="0" w:type="dxa"/>
            <w:bottom w:w="0" w:type="dxa"/>
          </w:tblCellMar>
        </w:tblPrEx>
        <w:trPr>
          <w:trHeight w:val="338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9DED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3CFB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年度</w:t>
            </w:r>
          </w:p>
        </w:tc>
        <w:tc>
          <w:tcPr>
            <w:tcW w:w="2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1F48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EC89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4CBD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C9FF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3A515131" w14:textId="77777777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1BF57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29E5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科別</w:t>
            </w:r>
          </w:p>
        </w:tc>
        <w:tc>
          <w:tcPr>
            <w:tcW w:w="2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265C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6E0A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4E93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282F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269F1F27" w14:textId="77777777">
        <w:tblPrEx>
          <w:tblCellMar>
            <w:top w:w="0" w:type="dxa"/>
            <w:bottom w:w="0" w:type="dxa"/>
          </w:tblCellMar>
        </w:tblPrEx>
        <w:trPr>
          <w:trHeight w:val="63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8E87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學歷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C70E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校別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4126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學校名稱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1935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系科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8EE40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日間部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11F3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夜間部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6521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修業年限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7243" w14:textId="77777777" w:rsidR="00867C64" w:rsidRDefault="0000000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畢業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254ED" w14:textId="77777777" w:rsidR="00867C64" w:rsidRDefault="0000000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肄業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C0BE" w14:textId="77777777" w:rsidR="00867C64" w:rsidRDefault="0000000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學位</w:t>
            </w:r>
          </w:p>
        </w:tc>
      </w:tr>
      <w:tr w:rsidR="00867C64" w14:paraId="1B4C3C54" w14:textId="77777777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E4BF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5B77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研究所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A32B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398A3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9442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8928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9B3ED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5041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C08E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D37C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1791DA12" w14:textId="77777777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314CB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18504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大學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B90E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01651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FF2A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DAAA7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8B94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8E79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98C66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1A18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27C77A7E" w14:textId="77777777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7A5BA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B76" w14:textId="77777777" w:rsidR="00867C64" w:rsidRDefault="00000000">
            <w:pPr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20"/>
                <w:sz w:val="22"/>
                <w:szCs w:val="22"/>
              </w:rPr>
              <w:t>專科學校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8E02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A8C9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A7D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7496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7CE6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7EA9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10404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981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21D8B64B" w14:textId="77777777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0932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484D7" w14:textId="77777777" w:rsidR="00867C64" w:rsidRDefault="00000000">
            <w:pPr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20"/>
                <w:sz w:val="22"/>
                <w:szCs w:val="22"/>
              </w:rPr>
              <w:t>高中職校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FABE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29EB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B43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602F3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F6A0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2381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DB5D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B4DEA" w14:textId="77777777" w:rsidR="00867C64" w:rsidRDefault="00867C6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7010A64E" w14:textId="77777777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1C23" w14:textId="77777777" w:rsidR="00867C64" w:rsidRDefault="00000000">
            <w:pPr>
              <w:snapToGrid w:val="0"/>
              <w:spacing w:line="16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重</w:t>
            </w:r>
          </w:p>
          <w:p w14:paraId="5E0229BA" w14:textId="77777777" w:rsidR="00867C64" w:rsidRDefault="00000000">
            <w:pPr>
              <w:snapToGrid w:val="0"/>
              <w:spacing w:line="16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要</w:t>
            </w:r>
          </w:p>
          <w:p w14:paraId="1407BB8F" w14:textId="77777777" w:rsidR="00867C64" w:rsidRDefault="00000000">
            <w:pPr>
              <w:snapToGrid w:val="0"/>
              <w:spacing w:line="16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訓</w:t>
            </w:r>
          </w:p>
          <w:p w14:paraId="07B32183" w14:textId="77777777" w:rsidR="00867C64" w:rsidRDefault="00000000">
            <w:pPr>
              <w:snapToGrid w:val="0"/>
              <w:spacing w:line="16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練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59C8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訓練機關名稱</w:t>
            </w:r>
          </w:p>
        </w:tc>
        <w:tc>
          <w:tcPr>
            <w:tcW w:w="2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3A87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種類</w:t>
            </w: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2408" w14:textId="77777777" w:rsidR="00867C64" w:rsidRDefault="0000000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主持人姓名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42B0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訓練日期</w:t>
            </w: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3679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備註</w:t>
            </w:r>
          </w:p>
        </w:tc>
      </w:tr>
      <w:tr w:rsidR="00867C64" w14:paraId="6AA93A18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032F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BFDDD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CE50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DAC2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61C84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DE33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176BE630" w14:textId="77777777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9650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174F8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13C51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AA52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DCC9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年  月起  年  月止</w:t>
            </w:r>
          </w:p>
        </w:tc>
        <w:tc>
          <w:tcPr>
            <w:tcW w:w="1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F26C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41219969" w14:textId="77777777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87D2" w14:textId="77777777" w:rsidR="00867C64" w:rsidRDefault="00000000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︵</w:t>
            </w:r>
          </w:p>
          <w:p w14:paraId="0EE9489A" w14:textId="77777777" w:rsidR="00867C64" w:rsidRDefault="00000000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重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包</w:t>
            </w:r>
          </w:p>
          <w:p w14:paraId="2692F019" w14:textId="77777777" w:rsidR="00867C64" w:rsidRDefault="00000000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要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括</w:t>
            </w:r>
          </w:p>
          <w:p w14:paraId="6E11B2BD" w14:textId="77777777" w:rsidR="00867C64" w:rsidRDefault="00000000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經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現</w:t>
            </w:r>
          </w:p>
          <w:p w14:paraId="3802FDB0" w14:textId="77777777" w:rsidR="00867C64" w:rsidRDefault="00000000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歷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職</w:t>
            </w:r>
          </w:p>
          <w:p w14:paraId="65CB1AAF" w14:textId="77777777" w:rsidR="00867C64" w:rsidRDefault="00000000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︶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8BEF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服務機關名稱</w:t>
            </w:r>
          </w:p>
          <w:p w14:paraId="0AC419EF" w14:textId="77777777" w:rsidR="00867C64" w:rsidRDefault="00000000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機關電話(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必填</w:t>
            </w:r>
            <w:r>
              <w:rPr>
                <w:rFonts w:ascii="標楷體" w:eastAsia="標楷體" w:hAnsi="標楷體"/>
                <w:sz w:val="22"/>
                <w:szCs w:val="22"/>
              </w:rPr>
              <w:t>))</w:t>
            </w:r>
          </w:p>
        </w:tc>
        <w:tc>
          <w:tcPr>
            <w:tcW w:w="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38B97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職稱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E851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最後薪額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1156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擔任工作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0CFF" w14:textId="77777777" w:rsidR="00867C64" w:rsidRDefault="00000000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起迄日期</w:t>
            </w:r>
          </w:p>
        </w:tc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7D08" w14:textId="77777777" w:rsidR="00867C64" w:rsidRDefault="00000000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2"/>
                <w:szCs w:val="22"/>
              </w:rPr>
              <w:t>離職原因</w:t>
            </w:r>
          </w:p>
        </w:tc>
      </w:tr>
      <w:tr w:rsidR="00867C64" w14:paraId="03E05309" w14:textId="77777777">
        <w:tblPrEx>
          <w:tblCellMar>
            <w:top w:w="0" w:type="dxa"/>
            <w:bottom w:w="0" w:type="dxa"/>
          </w:tblCellMar>
        </w:tblPrEx>
        <w:trPr>
          <w:trHeight w:val="601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3493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C6AA" w14:textId="77777777" w:rsidR="00867C64" w:rsidRDefault="0000000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999999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名稱：</w:t>
            </w:r>
          </w:p>
          <w:p w14:paraId="506A4ABD" w14:textId="77777777" w:rsidR="00867C64" w:rsidRDefault="000000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電話：</w:t>
            </w:r>
          </w:p>
        </w:tc>
        <w:tc>
          <w:tcPr>
            <w:tcW w:w="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0C7B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79A9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4454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F0EA1" w14:textId="77777777" w:rsidR="00867C64" w:rsidRDefault="00000000">
            <w:pPr>
              <w:snapToGrid w:val="0"/>
              <w:spacing w:line="160" w:lineRule="atLeast"/>
              <w:ind w:left="211" w:hanging="211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月起  年 月止</w:t>
            </w:r>
          </w:p>
        </w:tc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EE3C" w14:textId="77777777" w:rsidR="00867C64" w:rsidRDefault="00867C64">
            <w:pPr>
              <w:snapToGrid w:val="0"/>
              <w:spacing w:line="16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867C64" w14:paraId="31CF8792" w14:textId="7777777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E2E93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DA0FC" w14:textId="77777777" w:rsidR="00867C64" w:rsidRDefault="0000000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999999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名稱：</w:t>
            </w:r>
          </w:p>
          <w:p w14:paraId="3505A662" w14:textId="77777777" w:rsidR="00867C64" w:rsidRDefault="000000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電話：</w:t>
            </w:r>
          </w:p>
        </w:tc>
        <w:tc>
          <w:tcPr>
            <w:tcW w:w="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D857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45A2C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41849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47B3D" w14:textId="77777777" w:rsidR="00867C64" w:rsidRDefault="00000000">
            <w:pPr>
              <w:snapToGrid w:val="0"/>
              <w:spacing w:line="16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月起  年 月止</w:t>
            </w:r>
          </w:p>
        </w:tc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C161" w14:textId="77777777" w:rsidR="00867C64" w:rsidRDefault="00867C64">
            <w:pPr>
              <w:snapToGrid w:val="0"/>
              <w:spacing w:line="16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867C64" w14:paraId="26D527E2" w14:textId="77777777">
        <w:tblPrEx>
          <w:tblCellMar>
            <w:top w:w="0" w:type="dxa"/>
            <w:bottom w:w="0" w:type="dxa"/>
          </w:tblCellMar>
        </w:tblPrEx>
        <w:trPr>
          <w:trHeight w:val="419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C402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C3DA5" w14:textId="77777777" w:rsidR="00867C64" w:rsidRDefault="0000000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999999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名稱：</w:t>
            </w:r>
          </w:p>
          <w:p w14:paraId="3595B045" w14:textId="77777777" w:rsidR="00867C64" w:rsidRDefault="0000000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999999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999999"/>
                <w:sz w:val="22"/>
                <w:szCs w:val="22"/>
              </w:rPr>
              <w:t>電話：</w:t>
            </w:r>
          </w:p>
        </w:tc>
        <w:tc>
          <w:tcPr>
            <w:tcW w:w="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8176D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7965A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FC7CC" w14:textId="77777777" w:rsidR="00867C64" w:rsidRDefault="00867C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B36C" w14:textId="77777777" w:rsidR="00867C64" w:rsidRDefault="00000000">
            <w:pPr>
              <w:snapToGrid w:val="0"/>
              <w:spacing w:line="160" w:lineRule="atLeast"/>
              <w:ind w:left="198" w:hanging="198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月起  年 月止</w:t>
            </w:r>
          </w:p>
        </w:tc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04008" w14:textId="77777777" w:rsidR="00867C64" w:rsidRDefault="00867C64">
            <w:pPr>
              <w:snapToGrid w:val="0"/>
              <w:spacing w:line="16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867C64" w14:paraId="7979AFDB" w14:textId="77777777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8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CCB0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專長</w:t>
            </w:r>
          </w:p>
        </w:tc>
        <w:tc>
          <w:tcPr>
            <w:tcW w:w="3648" w:type="dxa"/>
            <w:gridSpan w:val="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4FA2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55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CF92" w14:textId="77777777" w:rsidR="00867C64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外語能力</w:t>
            </w:r>
          </w:p>
        </w:tc>
        <w:tc>
          <w:tcPr>
            <w:tcW w:w="5160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E616" w14:textId="77777777" w:rsidR="00867C64" w:rsidRDefault="00000000"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2"/>
                <w:szCs w:val="22"/>
              </w:rPr>
              <w:t>語，認證名稱：          等級(分數)：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</w:p>
        </w:tc>
      </w:tr>
      <w:tr w:rsidR="00867C64" w14:paraId="3024A5ED" w14:textId="77777777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6AE8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體格</w:t>
            </w:r>
          </w:p>
          <w:p w14:paraId="107E13FC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概況</w:t>
            </w: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6BE2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身高            公分；體重           公斤</w:t>
            </w:r>
          </w:p>
        </w:tc>
      </w:tr>
      <w:tr w:rsidR="00867C64" w14:paraId="25121EDD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E535C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B73B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是否持有身心障礙手冊：□否        □是；障礙類別：        級別：□重度□中度□輕度</w:t>
            </w:r>
          </w:p>
        </w:tc>
      </w:tr>
      <w:tr w:rsidR="00867C64" w14:paraId="476DDF6F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6C240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身</w:t>
            </w:r>
          </w:p>
          <w:p w14:paraId="26C6F368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分</w:t>
            </w:r>
          </w:p>
          <w:p w14:paraId="3974B4AC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概</w:t>
            </w:r>
          </w:p>
          <w:p w14:paraId="4D4406CC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況</w:t>
            </w: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5918E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婚姻：□未婚          □已婚；配偶姓名：</w:t>
            </w:r>
          </w:p>
        </w:tc>
      </w:tr>
      <w:tr w:rsidR="00867C64" w14:paraId="311989C2" w14:textId="77777777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17FE9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4FEA2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是否具有中華民國國籍：□是   □否；是否具有外國國籍：□否   □是；具      國國籍</w:t>
            </w:r>
          </w:p>
        </w:tc>
      </w:tr>
      <w:tr w:rsidR="00867C64" w14:paraId="1B4C23F4" w14:textId="77777777">
        <w:tblPrEx>
          <w:tblCellMar>
            <w:top w:w="0" w:type="dxa"/>
            <w:bottom w:w="0" w:type="dxa"/>
          </w:tblCellMar>
        </w:tblPrEx>
        <w:trPr>
          <w:trHeight w:val="296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A973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6FAD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是否有民刑事犯罪紀錄：□否   □是，請述明</w:t>
            </w:r>
          </w:p>
        </w:tc>
      </w:tr>
      <w:tr w:rsidR="00867C64" w14:paraId="02A227D2" w14:textId="77777777">
        <w:tblPrEx>
          <w:tblCellMar>
            <w:top w:w="0" w:type="dxa"/>
            <w:bottom w:w="0" w:type="dxa"/>
          </w:tblCellMar>
        </w:tblPrEx>
        <w:trPr>
          <w:trHeight w:val="153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14E4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A5316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是否為大陸地區人民來臺定居設籍者：□否  □是；自西元       年    月    日來台設籍</w:t>
            </w:r>
          </w:p>
        </w:tc>
      </w:tr>
      <w:tr w:rsidR="00867C64" w14:paraId="21AB7699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58F1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CB20" w14:textId="77777777" w:rsidR="00867C64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是否具原住民身分：    □否    □是  ; □山地  □平地 原住民， </w:t>
            </w:r>
            <w:r>
              <w:rPr>
                <w:rFonts w:ascii="標楷體" w:eastAsia="標楷體" w:hAnsi="標楷體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</w:rPr>
              <w:t>族</w:t>
            </w:r>
          </w:p>
        </w:tc>
      </w:tr>
      <w:tr w:rsidR="00867C64" w14:paraId="4918CC26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B9B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62D9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是否與本館現職員工係配偶及三親等以內血親、姻親關係：□否   □是；關係：</w:t>
            </w:r>
          </w:p>
          <w:p w14:paraId="653BFAFE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                           關係人姓名：</w:t>
            </w:r>
          </w:p>
        </w:tc>
      </w:tr>
      <w:tr w:rsidR="00867C64" w14:paraId="6D9F1C67" w14:textId="77777777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9A88" w14:textId="77777777" w:rsidR="00867C64" w:rsidRDefault="00867C6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0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12D40" w14:textId="77777777" w:rsidR="00867C64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是否為本館現職員工： □否        </w:t>
            </w:r>
          </w:p>
          <w:p w14:paraId="40519B8F" w14:textId="77777777" w:rsidR="00867C64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                     </w:t>
            </w:r>
            <w:r>
              <w:rPr>
                <w:rFonts w:ascii="標楷體" w:eastAsia="標楷體" w:hAnsi="標楷體"/>
                <w:spacing w:val="-20"/>
              </w:rPr>
              <w:t>□是；</w:t>
            </w:r>
            <w:r>
              <w:rPr>
                <w:rFonts w:ascii="標楷體" w:eastAsia="標楷體" w:hAnsi="標楷體"/>
                <w:spacing w:val="-24"/>
              </w:rPr>
              <w:t>任職於</w:t>
            </w:r>
            <w:r>
              <w:rPr>
                <w:rFonts w:ascii="標楷體" w:eastAsia="標楷體" w:hAnsi="標楷體"/>
                <w:spacing w:val="-24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pacing w:val="-24"/>
              </w:rPr>
              <w:t>組室，職稱：</w:t>
            </w:r>
            <w:r>
              <w:rPr>
                <w:rFonts w:ascii="標楷體" w:eastAsia="標楷體" w:hAnsi="標楷體"/>
                <w:spacing w:val="-24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pacing w:val="-24"/>
              </w:rPr>
              <w:t>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9657" w14:textId="77777777" w:rsidR="00867C64" w:rsidRDefault="00000000">
            <w:pPr>
              <w:rPr>
                <w:rFonts w:ascii="標楷體" w:eastAsia="標楷體" w:hAnsi="標楷體"/>
                <w:sz w:val="19"/>
                <w:szCs w:val="19"/>
              </w:rPr>
            </w:pPr>
            <w:r>
              <w:rPr>
                <w:rFonts w:ascii="標楷體" w:eastAsia="標楷體" w:hAnsi="標楷體"/>
                <w:sz w:val="19"/>
                <w:szCs w:val="19"/>
              </w:rPr>
              <w:t>本館現職員工需經單位主管</w:t>
            </w:r>
          </w:p>
          <w:p w14:paraId="719955D4" w14:textId="77777777" w:rsidR="00867C64" w:rsidRDefault="00000000">
            <w:r>
              <w:rPr>
                <w:rFonts w:ascii="標楷體" w:eastAsia="標楷體" w:hAnsi="標楷體"/>
                <w:sz w:val="19"/>
                <w:szCs w:val="19"/>
              </w:rPr>
              <w:t>同意並簽章：</w:t>
            </w:r>
          </w:p>
        </w:tc>
        <w:tc>
          <w:tcPr>
            <w:tcW w:w="1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9822" w14:textId="77777777" w:rsidR="00867C64" w:rsidRDefault="00867C64">
            <w:pPr>
              <w:rPr>
                <w:rFonts w:ascii="標楷體" w:eastAsia="標楷體" w:hAnsi="標楷體"/>
              </w:rPr>
            </w:pPr>
          </w:p>
        </w:tc>
      </w:tr>
      <w:tr w:rsidR="00867C64" w14:paraId="050BFE64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8346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簡</w:t>
            </w:r>
          </w:p>
          <w:p w14:paraId="16E5BE9E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要</w:t>
            </w:r>
          </w:p>
          <w:p w14:paraId="06CE70FE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自</w:t>
            </w:r>
          </w:p>
          <w:p w14:paraId="38D17F97" w14:textId="77777777" w:rsidR="00867C64" w:rsidRDefault="000000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述</w:t>
            </w:r>
          </w:p>
          <w:p w14:paraId="581889FD" w14:textId="77777777" w:rsidR="00867C64" w:rsidRDefault="00000000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(必填)</w:t>
            </w: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8959" w14:textId="77777777" w:rsidR="00867C64" w:rsidRDefault="00867C6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67C64" w14:paraId="7FE1EE65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AFAC0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68F8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740BCC47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A602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6461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67C64" w14:paraId="3C4AF83F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C758" w14:textId="77777777" w:rsidR="00867C64" w:rsidRDefault="00867C6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1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1EB5" w14:textId="77777777" w:rsidR="00867C64" w:rsidRDefault="00867C6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23225158" w14:textId="77777777" w:rsidR="00867C64" w:rsidRDefault="00000000">
      <w:pPr>
        <w:numPr>
          <w:ilvl w:val="0"/>
          <w:numId w:val="1"/>
        </w:numPr>
        <w:tabs>
          <w:tab w:val="left" w:pos="-900"/>
        </w:tabs>
        <w:spacing w:before="120" w:line="260" w:lineRule="exact"/>
        <w:ind w:left="-1259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※本表不得自行增刪欄位，另以上所填資料均屬確實，如經發現不實，願接受貴館嚴厲處分。                                             </w:t>
      </w:r>
    </w:p>
    <w:p w14:paraId="7697693E" w14:textId="77777777" w:rsidR="00867C64" w:rsidRDefault="00000000">
      <w:pPr>
        <w:numPr>
          <w:ilvl w:val="0"/>
          <w:numId w:val="1"/>
        </w:numPr>
        <w:tabs>
          <w:tab w:val="left" w:pos="-900"/>
        </w:tabs>
        <w:spacing w:before="120" w:line="260" w:lineRule="exact"/>
        <w:ind w:left="-1259" w:hanging="357"/>
      </w:pPr>
      <w:r>
        <w:rPr>
          <w:rFonts w:ascii="標楷體" w:eastAsia="標楷體" w:hAnsi="標楷體"/>
        </w:rPr>
        <w:t xml:space="preserve">                       </w:t>
      </w:r>
      <w:r>
        <w:rPr>
          <w:rFonts w:ascii="標楷體" w:eastAsia="標楷體" w:hAnsi="標楷體"/>
          <w:b/>
        </w:rPr>
        <w:t>應徵人簽名：</w:t>
      </w:r>
      <w:r>
        <w:rPr>
          <w:rFonts w:ascii="標楷體" w:eastAsia="標楷體" w:hAnsi="標楷體"/>
          <w:u w:val="single"/>
        </w:rPr>
        <w:t xml:space="preserve">          　　  </w:t>
      </w:r>
      <w:r>
        <w:rPr>
          <w:rFonts w:ascii="標楷體" w:eastAsia="標楷體" w:hAnsi="標楷體"/>
        </w:rPr>
        <w:t>填表日期：</w:t>
      </w: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 xml:space="preserve">      </w:t>
      </w:r>
      <w:r>
        <w:rPr>
          <w:rFonts w:ascii="標楷體" w:eastAsia="標楷體" w:hAnsi="標楷體"/>
        </w:rPr>
        <w:t>日</w:t>
      </w:r>
    </w:p>
    <w:sectPr w:rsidR="00867C64">
      <w:pgSz w:w="11906" w:h="16838"/>
      <w:pgMar w:top="180" w:right="1106" w:bottom="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E78F" w14:textId="77777777" w:rsidR="005D3201" w:rsidRDefault="005D3201">
      <w:r>
        <w:separator/>
      </w:r>
    </w:p>
  </w:endnote>
  <w:endnote w:type="continuationSeparator" w:id="0">
    <w:p w14:paraId="705FF77B" w14:textId="77777777" w:rsidR="005D3201" w:rsidRDefault="005D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0BAF" w14:textId="77777777" w:rsidR="005D3201" w:rsidRDefault="005D3201">
      <w:r>
        <w:rPr>
          <w:color w:val="000000"/>
        </w:rPr>
        <w:separator/>
      </w:r>
    </w:p>
  </w:footnote>
  <w:footnote w:type="continuationSeparator" w:id="0">
    <w:p w14:paraId="28E5BB7B" w14:textId="77777777" w:rsidR="005D3201" w:rsidRDefault="005D3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519E3"/>
    <w:multiLevelType w:val="multilevel"/>
    <w:tmpl w:val="A4F0190C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66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14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162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10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258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060" w:hanging="480"/>
      </w:pPr>
      <w:rPr>
        <w:rFonts w:ascii="Wingdings" w:hAnsi="Wingdings"/>
      </w:rPr>
    </w:lvl>
  </w:abstractNum>
  <w:num w:numId="1" w16cid:durableId="89281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7C64"/>
    <w:rsid w:val="005D3201"/>
    <w:rsid w:val="00867C64"/>
    <w:rsid w:val="00BF2418"/>
    <w:rsid w:val="00F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B0E22"/>
  <w15:docId w15:val="{C5279720-E423-4671-B1E2-E1E2188A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 w:val="0"/>
    </w:pPr>
    <w:rPr>
      <w:rFonts w:ascii="細明體" w:eastAsia="細明體" w:hAnsi="細明體"/>
      <w:kern w:val="3"/>
      <w:szCs w:val="20"/>
    </w:rPr>
  </w:style>
  <w:style w:type="paragraph" w:styleId="a4">
    <w:name w:val="Salutation"/>
    <w:basedOn w:val="a"/>
    <w:next w:val="a"/>
    <w:pPr>
      <w:widowControl w:val="0"/>
    </w:pPr>
    <w:rPr>
      <w:kern w:val="3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台大醫院各類人員甄選登記表 報名序號：    應徵部門：          職稱：</dc:title>
  <dc:creator>psnuser</dc:creator>
  <cp:lastModifiedBy>林淑婷</cp:lastModifiedBy>
  <cp:revision>2</cp:revision>
  <cp:lastPrinted>2009-07-02T01:31:00Z</cp:lastPrinted>
  <dcterms:created xsi:type="dcterms:W3CDTF">2026-09-04T03:15:00Z</dcterms:created>
  <dcterms:modified xsi:type="dcterms:W3CDTF">2026-09-04T03:15:00Z</dcterms:modified>
</cp:coreProperties>
</file>